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5F33" w14:textId="77777777" w:rsidR="00BA2934" w:rsidRDefault="00BA2934" w:rsidP="00E9016D">
      <w:pPr>
        <w:rPr>
          <w:rFonts w:ascii="TH SarabunIT๙" w:eastAsia="Angsana New" w:hAnsi="TH SarabunIT๙" w:cs="TH SarabunIT๙"/>
          <w:b/>
          <w:bCs/>
          <w:sz w:val="52"/>
          <w:szCs w:val="52"/>
        </w:rPr>
      </w:pPr>
    </w:p>
    <w:p w14:paraId="2CA104DE" w14:textId="00FEA43D" w:rsidR="00E9016D" w:rsidRPr="00A17078" w:rsidRDefault="00E9016D" w:rsidP="00E9016D">
      <w:pPr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eastAsia="Angsana New" w:hAnsi="TH SarabunIT๙" w:cs="TH SarabunIT๙"/>
          <w:b/>
          <w:bCs/>
          <w:noProof/>
          <w:sz w:val="52"/>
          <w:szCs w:val="52"/>
          <w:cs/>
        </w:rPr>
        <w:drawing>
          <wp:inline distT="0" distB="0" distL="0" distR="0" wp14:anchorId="76D22EB1" wp14:editId="785645F1">
            <wp:extent cx="581025" cy="657225"/>
            <wp:effectExtent l="19050" t="0" r="9525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 xml:space="preserve">    </w:t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 w:hint="cs"/>
          <w:b/>
          <w:bCs/>
          <w:sz w:val="52"/>
          <w:szCs w:val="52"/>
          <w:cs/>
        </w:rPr>
        <w:tab/>
      </w:r>
      <w:r w:rsidRPr="00A17078">
        <w:rPr>
          <w:rFonts w:ascii="TH SarabunIT๙" w:eastAsia="Angsana New" w:hAnsi="TH SarabunIT๙" w:cs="TH SarabunIT๙"/>
          <w:b/>
          <w:bCs/>
          <w:sz w:val="52"/>
          <w:szCs w:val="52"/>
          <w:cs/>
        </w:rPr>
        <w:t>บันทึกข้อความ</w:t>
      </w:r>
    </w:p>
    <w:p w14:paraId="38448168" w14:textId="48249149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ส่วนราชการ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</w:t>
      </w:r>
      <w:r w:rsidR="0031433B" w:rsidRP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ศูนย์พัฒนาเด็กเล็ก</w:t>
      </w:r>
      <w:r w:rsidR="00D72079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...............</w:t>
      </w:r>
      <w:r w:rsidR="0031433B" w:rsidRP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สังกัดองค์การบริหารส่วนตำบลครน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</w:p>
    <w:p w14:paraId="37253492" w14:textId="77777777" w:rsidR="00E9016D" w:rsidRPr="0031433B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12"/>
          <w:szCs w:val="12"/>
          <w:u w:val="none"/>
        </w:rPr>
      </w:pPr>
    </w:p>
    <w:p w14:paraId="295E8AF3" w14:textId="210D35A8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32"/>
          <w:szCs w:val="32"/>
          <w:u w:val="none"/>
        </w:rPr>
      </w:pP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ที่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</w:t>
      </w:r>
      <w:r w:rsidRPr="00F52567">
        <w:rPr>
          <w:rFonts w:ascii="TH SarabunIT๙" w:eastAsia="Angsana New" w:hAnsi="TH SarabunIT๙" w:cs="TH SarabunIT๙"/>
          <w:b w:val="0"/>
          <w:bCs w:val="0"/>
          <w:color w:val="EE0000"/>
          <w:sz w:val="32"/>
          <w:szCs w:val="32"/>
          <w:u w:val="none"/>
          <w:cs/>
        </w:rPr>
        <w:t>ชพ</w:t>
      </w:r>
      <w:r w:rsidRPr="00F52567">
        <w:rPr>
          <w:rFonts w:ascii="TH SarabunIT๙" w:eastAsia="Angsana New" w:hAnsi="TH SarabunIT๙" w:cs="TH SarabunIT๙"/>
          <w:b w:val="0"/>
          <w:bCs w:val="0"/>
          <w:color w:val="EE0000"/>
          <w:sz w:val="32"/>
          <w:szCs w:val="32"/>
          <w:u w:val="none"/>
        </w:rPr>
        <w:t xml:space="preserve">  7220</w:t>
      </w:r>
      <w:r w:rsidRPr="00F52567">
        <w:rPr>
          <w:rFonts w:ascii="TH SarabunIT๙" w:eastAsia="Angsana New" w:hAnsi="TH SarabunIT๙" w:cs="TH SarabunIT๙"/>
          <w:b w:val="0"/>
          <w:bCs w:val="0"/>
          <w:color w:val="EE0000"/>
          <w:sz w:val="32"/>
          <w:szCs w:val="32"/>
          <w:u w:val="none"/>
          <w:cs/>
        </w:rPr>
        <w:t>1</w:t>
      </w:r>
      <w:r w:rsidRPr="00F52567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>/</w:t>
      </w:r>
      <w:r w:rsidR="0031433B" w:rsidRPr="00F52567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>ศพด.02/51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    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ab/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ab/>
      </w:r>
      <w:r w:rsidR="00BA2934">
        <w:rPr>
          <w:rFonts w:ascii="TH SarabunIT๙" w:eastAsia="Angsana New" w:hAnsi="TH SarabunIT๙" w:cs="TH SarabunIT๙" w:hint="cs"/>
          <w:sz w:val="32"/>
          <w:szCs w:val="32"/>
          <w:u w:val="none"/>
          <w:cs/>
        </w:rPr>
        <w:t xml:space="preserve">              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  <w:cs/>
        </w:rPr>
        <w:t>วันที่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</w:t>
      </w:r>
      <w:r w:rsidR="00315C84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3</w:t>
      </w:r>
      <w:r w:rsidR="00AB7999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="0031433B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กันยายน</w:t>
      </w: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 xml:space="preserve"> 25</w:t>
      </w:r>
      <w:r w:rsidRPr="00A17078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6</w:t>
      </w:r>
      <w:r w:rsidR="00290BEC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7</w:t>
      </w:r>
      <w:r w:rsidRPr="00A17078">
        <w:rPr>
          <w:rFonts w:ascii="TH SarabunIT๙" w:eastAsia="Angsana New" w:hAnsi="TH SarabunIT๙" w:cs="TH SarabunIT๙"/>
          <w:sz w:val="32"/>
          <w:szCs w:val="32"/>
          <w:u w:val="none"/>
        </w:rPr>
        <w:t xml:space="preserve"> </w:t>
      </w:r>
    </w:p>
    <w:p w14:paraId="2B0551D0" w14:textId="77777777" w:rsidR="00E9016D" w:rsidRPr="0031433B" w:rsidRDefault="00E9016D" w:rsidP="00E9016D">
      <w:pPr>
        <w:pStyle w:val="a9"/>
        <w:jc w:val="both"/>
        <w:rPr>
          <w:rFonts w:ascii="TH SarabunIT๙" w:eastAsia="Angsana New" w:hAnsi="TH SarabunIT๙" w:cs="TH SarabunIT๙"/>
          <w:sz w:val="12"/>
          <w:szCs w:val="12"/>
          <w:u w:val="none"/>
        </w:rPr>
      </w:pPr>
    </w:p>
    <w:p w14:paraId="0620619F" w14:textId="07F76D42" w:rsidR="00E75FEA" w:rsidRPr="0052271C" w:rsidRDefault="00E9016D" w:rsidP="00E75FEA">
      <w:pPr>
        <w:spacing w:after="120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A17078">
        <w:rPr>
          <w:rFonts w:ascii="TH SarabunIT๙" w:eastAsia="Angsana New" w:hAnsi="TH SarabunIT๙" w:cs="TH SarabunIT๙"/>
          <w:sz w:val="32"/>
          <w:szCs w:val="32"/>
          <w:cs/>
        </w:rPr>
        <w:t>เรื่อง</w:t>
      </w:r>
      <w:r w:rsidR="00AF759A" w:rsidRPr="00A1707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31433B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A55D7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31433B">
        <w:rPr>
          <w:rFonts w:ascii="TH SarabunIT๙" w:hAnsi="TH SarabunIT๙" w:cs="TH SarabunIT๙" w:hint="cs"/>
          <w:sz w:val="32"/>
          <w:szCs w:val="32"/>
          <w:cs/>
        </w:rPr>
        <w:t>ปิดการเรียนการสอน</w:t>
      </w:r>
      <w:r w:rsidR="00A55D7C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="00D72079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11FC16C4" w14:textId="583AADCD" w:rsidR="00AB7999" w:rsidRDefault="00AB7999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เรียน</w:t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 xml:space="preserve"> 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นายกองค์การบริหารส่วนตำบลครน</w:t>
      </w:r>
    </w:p>
    <w:p w14:paraId="1BC807B5" w14:textId="571D12CA" w:rsidR="00315C84" w:rsidRDefault="00AB7999" w:rsidP="00315C84">
      <w:pPr>
        <w:pStyle w:val="a9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="00315C84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อ้างถึงหนังสือ </w:t>
      </w:r>
      <w:r w:rsidR="0031433B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>รพ.สต.บ้านน้ำ</w:t>
      </w:r>
      <w:proofErr w:type="spellStart"/>
      <w:r w:rsidR="0031433B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>ฉา</w:t>
      </w:r>
      <w:proofErr w:type="spellEnd"/>
      <w:r w:rsidR="0031433B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 xml:space="preserve"> ที่ ชพ 0333.06/197 ลงวันที่ 3 กันยายน 2567</w:t>
      </w:r>
      <w:r w:rsidR="00315C84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 xml:space="preserve"> </w:t>
      </w:r>
      <w:r w:rsidR="00315C84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เรื่อง </w:t>
      </w:r>
      <w:r w:rsidR="00202120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ขอแจ้งปิดชั้นเรียนตามาตรฐานการดำเนินการในสถานศึกษา / ศูนย์เด็กเล็ก เนื่องจากตรวจพบการแพร่ระบาดโรคมือ เท้า ปาก (</w:t>
      </w:r>
      <w:r w:rsidR="00202120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>Hand Foot Mouth Disease</w:t>
      </w:r>
      <w:r w:rsidR="00202120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) มากกว่า 2 คน ภายในชั้นเรียนระดับ ปฐมวัย 1 และเห็นสมควรให้ดำเนินการปิดชั้นเรียน</w:t>
      </w:r>
      <w:r w:rsidR="00315C84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นั้น</w:t>
      </w:r>
    </w:p>
    <w:p w14:paraId="5650AAA5" w14:textId="6AF5B3B4" w:rsidR="00AB7999" w:rsidRPr="00AB7999" w:rsidRDefault="00AB7999" w:rsidP="00315C84">
      <w:pPr>
        <w:pStyle w:val="a9"/>
        <w:spacing w:before="240"/>
        <w:jc w:val="thaiDistribute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</w:pPr>
      <w:r w:rsidRPr="00AB7999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="00202120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ป้องกันการแพร่ระบาดโรคมือ เท้า ปาก (</w:t>
      </w:r>
      <w:r w:rsidR="00202120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  <w:t>Hand Foot Mouth Disease</w:t>
      </w:r>
      <w:r w:rsidR="00202120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) สำหรับนักเรียนระดับปฐมวัย ศูนย์พัฒนาเด็กเล็กวัดช่องรอ จึงขอหยุดการเรียนการสอน</w:t>
      </w:r>
      <w:r w:rsidR="00CA5457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="00CA5457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 xml:space="preserve">ตั้งแต่วันที่ 3 </w:t>
      </w:r>
      <w:r w:rsidR="00CA5457" w:rsidRPr="00D72079">
        <w:rPr>
          <w:rFonts w:ascii="TH SarabunIT๙" w:eastAsia="Angsana New" w:hAnsi="TH SarabunIT๙" w:cs="TH SarabunIT๙"/>
          <w:b w:val="0"/>
          <w:bCs w:val="0"/>
          <w:color w:val="EE0000"/>
          <w:sz w:val="32"/>
          <w:szCs w:val="32"/>
          <w:u w:val="none"/>
          <w:cs/>
        </w:rPr>
        <w:t>–</w:t>
      </w:r>
      <w:r w:rsidR="00CA5457" w:rsidRPr="00D72079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 xml:space="preserve"> 6 กันยายน 2567 </w:t>
      </w:r>
      <w:r w:rsidR="00CA5457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เพื่อดำเนินการทำความสะอาดสิ่งของ และอุปกรณ์ต่าง ๆ ในชั้นเรียนและภายในอาคารที่ใช้ดำเนินการเรียนการสอนทั้งหมด และจะทำการเปิดการเรียนการสอนตามปกติใน</w:t>
      </w:r>
      <w:r w:rsidR="00CA5457" w:rsidRPr="00F52567">
        <w:rPr>
          <w:rFonts w:ascii="TH SarabunIT๙" w:eastAsia="Angsana New" w:hAnsi="TH SarabunIT๙" w:cs="TH SarabunIT๙" w:hint="cs"/>
          <w:b w:val="0"/>
          <w:bCs w:val="0"/>
          <w:color w:val="EE0000"/>
          <w:sz w:val="32"/>
          <w:szCs w:val="32"/>
          <w:u w:val="none"/>
          <w:cs/>
        </w:rPr>
        <w:t xml:space="preserve">วันจันทร์ที่ 9 กันยายน 2567 </w:t>
      </w:r>
      <w:r w:rsidR="00CA5457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>ต่อไป</w:t>
      </w:r>
      <w:r w:rsidR="00820AC1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</w:p>
    <w:p w14:paraId="0A4EC232" w14:textId="3F9353A1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16"/>
          <w:szCs w:val="16"/>
          <w:u w:val="none"/>
          <w:cs/>
        </w:rPr>
      </w:pPr>
      <w:r w:rsidRPr="00A17078"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A1707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14:paraId="05E1EBC7" w14:textId="77777777" w:rsidR="00E9016D" w:rsidRPr="00A17078" w:rsidRDefault="00E9016D" w:rsidP="00833EB3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471EECA3" w14:textId="77777777" w:rsidR="000B04A7" w:rsidRPr="00A17078" w:rsidRDefault="000B04A7" w:rsidP="00E9016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C9A3239" w14:textId="77777777" w:rsidR="007B5045" w:rsidRDefault="007B5045" w:rsidP="00E9016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ED80B12" w14:textId="3D1DD5A7" w:rsidR="00E9016D" w:rsidRPr="00A17078" w:rsidRDefault="00E9016D" w:rsidP="00E9016D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</w:t>
      </w:r>
    </w:p>
    <w:p w14:paraId="012D80BE" w14:textId="72F75127" w:rsidR="00E9016D" w:rsidRPr="00A17078" w:rsidRDefault="00E9016D" w:rsidP="00E9016D">
      <w:pPr>
        <w:ind w:left="720" w:firstLine="1412"/>
        <w:jc w:val="center"/>
        <w:rPr>
          <w:rFonts w:ascii="TH SarabunIT๙" w:hAnsi="TH SarabunIT๙" w:cs="TH SarabunIT๙"/>
          <w:sz w:val="32"/>
          <w:szCs w:val="32"/>
        </w:rPr>
      </w:pPr>
      <w:r w:rsidRPr="00A17078">
        <w:rPr>
          <w:rFonts w:ascii="TH SarabunIT๙" w:hAnsi="TH SarabunIT๙" w:cs="TH SarabunIT๙"/>
          <w:sz w:val="32"/>
          <w:szCs w:val="32"/>
          <w:cs/>
        </w:rPr>
        <w:t xml:space="preserve">               (</w:t>
      </w:r>
      <w:r w:rsidR="00D7207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</w:t>
      </w:r>
      <w:r w:rsidRPr="00A17078">
        <w:rPr>
          <w:rFonts w:ascii="TH SarabunIT๙" w:hAnsi="TH SarabunIT๙" w:cs="TH SarabunIT๙"/>
          <w:sz w:val="32"/>
          <w:szCs w:val="32"/>
          <w:cs/>
        </w:rPr>
        <w:t>)</w:t>
      </w:r>
    </w:p>
    <w:p w14:paraId="49B0AC46" w14:textId="0774B6CF" w:rsidR="00E9016D" w:rsidRPr="00A17078" w:rsidRDefault="00D72079" w:rsidP="00D72079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="00E9016D" w:rsidRPr="00A1707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14:paraId="19CDDC90" w14:textId="77777777" w:rsidR="00E9016D" w:rsidRPr="00A17078" w:rsidRDefault="00E9016D" w:rsidP="00E9016D">
      <w:pPr>
        <w:pStyle w:val="a9"/>
        <w:jc w:val="both"/>
        <w:rPr>
          <w:rFonts w:ascii="TH SarabunIT๙" w:eastAsia="Angsana New" w:hAnsi="TH SarabunIT๙" w:cs="TH SarabunIT๙"/>
          <w:b w:val="0"/>
          <w:bCs w:val="0"/>
          <w:sz w:val="32"/>
          <w:szCs w:val="32"/>
          <w:u w:val="none"/>
        </w:rPr>
      </w:pPr>
    </w:p>
    <w:p w14:paraId="7B23428E" w14:textId="492F7DD0" w:rsidR="009F75BC" w:rsidRPr="002C1143" w:rsidRDefault="009A6F65" w:rsidP="009A6F65">
      <w:pPr>
        <w:tabs>
          <w:tab w:val="left" w:pos="2835"/>
        </w:tabs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921051" w14:textId="77777777" w:rsidR="00A55D7C" w:rsidRPr="00A55D7C" w:rsidRDefault="00A55D7C" w:rsidP="00A55D7C">
      <w:pPr>
        <w:tabs>
          <w:tab w:val="left" w:pos="4962"/>
        </w:tabs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ความเห็น หัวหน้าสำนักปลัด</w:t>
      </w: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</w:t>
      </w:r>
    </w:p>
    <w:p w14:paraId="1188C241" w14:textId="77777777" w:rsidR="00A55D7C" w:rsidRPr="00A55D7C" w:rsidRDefault="00A55D7C" w:rsidP="00A55D7C">
      <w:pPr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690EE63" w14:textId="77777777" w:rsidR="00A55D7C" w:rsidRPr="00A55D7C" w:rsidRDefault="00A55D7C" w:rsidP="00A55D7C">
      <w:pPr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41161D56" w14:textId="77777777" w:rsidR="00A55D7C" w:rsidRPr="00A55D7C" w:rsidRDefault="00A55D7C" w:rsidP="00A55D7C">
      <w:pPr>
        <w:ind w:firstLine="720"/>
        <w:rPr>
          <w:rFonts w:ascii="TH SarabunIT๙" w:eastAsia="Angsana New" w:hAnsi="TH SarabunIT๙" w:cs="TH SarabunIT๙"/>
          <w:sz w:val="32"/>
          <w:szCs w:val="32"/>
        </w:rPr>
      </w:pPr>
    </w:p>
    <w:p w14:paraId="08705020" w14:textId="3175D8E1" w:rsidR="00A55D7C" w:rsidRPr="00A55D7C" w:rsidRDefault="00A55D7C" w:rsidP="00A55D7C">
      <w:pPr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08159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>ลงชื่อ.......................................................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</w:t>
      </w:r>
    </w:p>
    <w:p w14:paraId="57BE93F8" w14:textId="763C43F0" w:rsidR="00A55D7C" w:rsidRPr="00A55D7C" w:rsidRDefault="00A55D7C" w:rsidP="00A55D7C">
      <w:pPr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 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08159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>(นางสมสุข    รัตนพันธุ์)</w:t>
      </w:r>
    </w:p>
    <w:p w14:paraId="453F81B6" w14:textId="5F0ABAC0" w:rsidR="00A55D7C" w:rsidRPr="00A55D7C" w:rsidRDefault="00A55D7C" w:rsidP="00A55D7C">
      <w:pPr>
        <w:ind w:left="4320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08159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 xml:space="preserve"> หัวหน้าสำนักปลัด</w:t>
      </w: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</w:p>
    <w:p w14:paraId="305FFD2F" w14:textId="77777777" w:rsidR="00A55D7C" w:rsidRPr="00A55D7C" w:rsidRDefault="00A55D7C" w:rsidP="00A55D7C">
      <w:pPr>
        <w:ind w:left="4320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</w:p>
    <w:p w14:paraId="6D80B449" w14:textId="77777777" w:rsidR="00A55D7C" w:rsidRPr="00A55D7C" w:rsidRDefault="00A55D7C" w:rsidP="00A55D7C">
      <w:pPr>
        <w:ind w:left="4320"/>
        <w:rPr>
          <w:rFonts w:ascii="TH SarabunIT๙" w:eastAsia="Angsana New" w:hAnsi="TH SarabunIT๙" w:cs="TH SarabunIT๙"/>
          <w:sz w:val="32"/>
          <w:szCs w:val="32"/>
        </w:rPr>
      </w:pPr>
    </w:p>
    <w:p w14:paraId="4CFEEEA2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38EEF732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5C290550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0762A69B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4648ECA0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06DAD9FF" w14:textId="77777777" w:rsid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</w:p>
    <w:p w14:paraId="7D9147E8" w14:textId="76AA85C5" w:rsidR="00A55D7C" w:rsidRPr="00A55D7C" w:rsidRDefault="00A55D7C" w:rsidP="00A55D7C">
      <w:pPr>
        <w:jc w:val="right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>/ความเห็น ปลัด</w:t>
      </w:r>
      <w:r w:rsidRPr="00A55D7C">
        <w:rPr>
          <w:rFonts w:ascii="TH SarabunIT๙" w:eastAsia="Angsana New" w:hAnsi="TH SarabunIT๙" w:cs="TH SarabunIT๙"/>
          <w:sz w:val="32"/>
          <w:szCs w:val="32"/>
        </w:rPr>
        <w:t>…</w:t>
      </w:r>
    </w:p>
    <w:p w14:paraId="498084FE" w14:textId="77777777" w:rsidR="00A55D7C" w:rsidRPr="00A55D7C" w:rsidRDefault="00A55D7C" w:rsidP="00A55D7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>-2-</w:t>
      </w:r>
    </w:p>
    <w:p w14:paraId="627AEBE6" w14:textId="77777777" w:rsidR="00A55D7C" w:rsidRPr="00A55D7C" w:rsidRDefault="00A55D7C" w:rsidP="00A55D7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20B8B86A" w14:textId="77777777" w:rsidR="00A55D7C" w:rsidRPr="00A55D7C" w:rsidRDefault="00A55D7C" w:rsidP="00A55D7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69877686" w14:textId="77777777" w:rsidR="00A55D7C" w:rsidRPr="00A55D7C" w:rsidRDefault="00A55D7C" w:rsidP="00A55D7C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>ความเห็น ปลัดองค์การบริหารส่วนตำบล</w:t>
      </w: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                          .                  ………………………………………………………………………………………………………………………………………………</w:t>
      </w:r>
    </w:p>
    <w:p w14:paraId="0CDADF7B" w14:textId="77777777" w:rsidR="00A55D7C" w:rsidRPr="00A55D7C" w:rsidRDefault="00A55D7C" w:rsidP="00A55D7C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D7C">
        <w:rPr>
          <w:rFonts w:ascii="TH SarabunIT๙" w:eastAsia="Angsana New" w:hAnsi="TH SarabunIT๙" w:cs="TH SarabunIT๙"/>
          <w:sz w:val="32"/>
          <w:szCs w:val="32"/>
        </w:rPr>
        <w:tab/>
        <w:t xml:space="preserve">………………………………………………………………………………………………………………………………….………….. </w:t>
      </w:r>
    </w:p>
    <w:p w14:paraId="43BC1B45" w14:textId="77777777" w:rsidR="00A55D7C" w:rsidRPr="00A55D7C" w:rsidRDefault="00A55D7C" w:rsidP="00A55D7C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14:paraId="226EF8A4" w14:textId="77777777" w:rsidR="00A55D7C" w:rsidRPr="00A55D7C" w:rsidRDefault="00A55D7C" w:rsidP="00A55D7C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 xml:space="preserve">                  </w:t>
      </w:r>
    </w:p>
    <w:p w14:paraId="16456580" w14:textId="77777777" w:rsidR="00A55D7C" w:rsidRPr="00A55D7C" w:rsidRDefault="00A55D7C" w:rsidP="00A55D7C">
      <w:pPr>
        <w:tabs>
          <w:tab w:val="left" w:pos="5245"/>
          <w:tab w:val="left" w:pos="5387"/>
        </w:tabs>
        <w:rPr>
          <w:rFonts w:ascii="TH SarabunIT๙" w:hAnsi="TH SarabunIT๙" w:cs="TH SarabunIT๙"/>
          <w:sz w:val="32"/>
          <w:szCs w:val="32"/>
        </w:rPr>
      </w:pPr>
      <w:r w:rsidRPr="00A55D7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ลงชื่อ.......................................................................</w:t>
      </w:r>
    </w:p>
    <w:p w14:paraId="7F53A2A2" w14:textId="62DC1FF3" w:rsidR="00A55D7C" w:rsidRPr="00A55D7C" w:rsidRDefault="00A55D7C" w:rsidP="00A55D7C">
      <w:pPr>
        <w:tabs>
          <w:tab w:val="left" w:pos="5245"/>
          <w:tab w:val="left" w:pos="5387"/>
        </w:tabs>
        <w:rPr>
          <w:rFonts w:ascii="TH SarabunIT๙" w:hAnsi="TH SarabunIT๙" w:cs="TH SarabunIT๙"/>
          <w:sz w:val="32"/>
          <w:szCs w:val="32"/>
          <w:cs/>
        </w:rPr>
      </w:pPr>
      <w:r w:rsidRPr="00A55D7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(</w:t>
      </w:r>
      <w:r w:rsidR="00D7207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55D7C">
        <w:rPr>
          <w:rFonts w:ascii="TH SarabunIT๙" w:hAnsi="TH SarabunIT๙" w:cs="TH SarabunIT๙"/>
          <w:sz w:val="32"/>
          <w:szCs w:val="32"/>
          <w:cs/>
        </w:rPr>
        <w:t>)</w:t>
      </w:r>
    </w:p>
    <w:p w14:paraId="13F7F864" w14:textId="065A4683" w:rsidR="00A55D7C" w:rsidRPr="00A55D7C" w:rsidRDefault="00D72079" w:rsidP="00A55D7C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ab/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ab/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ab/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ab/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55D7C" w:rsidRPr="00A55D7C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</w:t>
      </w:r>
    </w:p>
    <w:p w14:paraId="2B00C4BC" w14:textId="77777777" w:rsidR="00A55D7C" w:rsidRPr="00A55D7C" w:rsidRDefault="00A55D7C" w:rsidP="00A55D7C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8DB3A50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2D58D1C0" w14:textId="77777777" w:rsidR="00A55D7C" w:rsidRPr="00A55D7C" w:rsidRDefault="00A55D7C" w:rsidP="00A55D7C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A55D7C">
        <w:rPr>
          <w:rFonts w:ascii="TH SarabunIT๙" w:hAnsi="TH SarabunIT๙" w:cs="TH SarabunIT๙"/>
          <w:sz w:val="32"/>
          <w:szCs w:val="32"/>
          <w:cs/>
        </w:rPr>
        <w:t>ความเห็น  นายกองค์การบริหารส่วนตำบล</w:t>
      </w:r>
      <w:r w:rsidRPr="00A55D7C">
        <w:rPr>
          <w:rFonts w:ascii="TH SarabunIT๙" w:eastAsia="Angsana New" w:hAnsi="TH SarabunIT๙" w:cs="TH SarabunIT๙"/>
          <w:sz w:val="32"/>
          <w:szCs w:val="32"/>
          <w:cs/>
        </w:rPr>
        <w:t>ครน</w:t>
      </w:r>
    </w:p>
    <w:p w14:paraId="43737F8D" w14:textId="77777777" w:rsidR="00A55D7C" w:rsidRPr="00A55D7C" w:rsidRDefault="00A55D7C" w:rsidP="00A55D7C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40F12508" w14:textId="77777777" w:rsidR="00A55D7C" w:rsidRPr="00A55D7C" w:rsidRDefault="00A55D7C" w:rsidP="00A55D7C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A55D7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……………………………………………………………………………………………………………………………………………...</w:t>
      </w:r>
    </w:p>
    <w:p w14:paraId="7E267174" w14:textId="77777777" w:rsidR="00A55D7C" w:rsidRPr="00A55D7C" w:rsidRDefault="00A55D7C" w:rsidP="00A55D7C">
      <w:pPr>
        <w:ind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14:paraId="23DB6F45" w14:textId="77777777" w:rsidR="00A55D7C" w:rsidRPr="00A55D7C" w:rsidRDefault="00A55D7C" w:rsidP="00A55D7C">
      <w:pPr>
        <w:tabs>
          <w:tab w:val="left" w:pos="5245"/>
          <w:tab w:val="left" w:pos="5387"/>
        </w:tabs>
        <w:rPr>
          <w:rFonts w:ascii="TH SarabunIT๙" w:hAnsi="TH SarabunIT๙" w:cs="TH SarabunIT๙"/>
          <w:sz w:val="32"/>
          <w:szCs w:val="32"/>
        </w:rPr>
      </w:pPr>
    </w:p>
    <w:p w14:paraId="344874EC" w14:textId="77777777" w:rsidR="00A55D7C" w:rsidRPr="00A55D7C" w:rsidRDefault="00A55D7C" w:rsidP="00A55D7C">
      <w:pPr>
        <w:tabs>
          <w:tab w:val="left" w:pos="2835"/>
          <w:tab w:val="left" w:pos="5245"/>
          <w:tab w:val="left" w:pos="5387"/>
        </w:tabs>
        <w:rPr>
          <w:rFonts w:ascii="TH SarabunIT๙" w:hAnsi="TH SarabunIT๙" w:cs="TH SarabunIT๙"/>
          <w:sz w:val="32"/>
          <w:szCs w:val="32"/>
        </w:rPr>
      </w:pPr>
      <w:r w:rsidRPr="00A55D7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ลงชื่อ.....................................................................</w:t>
      </w:r>
    </w:p>
    <w:p w14:paraId="5ABA46D1" w14:textId="77777777" w:rsidR="00A55D7C" w:rsidRPr="00A55D7C" w:rsidRDefault="00A55D7C" w:rsidP="00A55D7C">
      <w:pPr>
        <w:tabs>
          <w:tab w:val="left" w:pos="3544"/>
          <w:tab w:val="left" w:pos="5245"/>
          <w:tab w:val="left" w:pos="5387"/>
        </w:tabs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A55D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A55D7C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(นายบุญชวน  กายสะอาด)</w:t>
      </w:r>
    </w:p>
    <w:p w14:paraId="373BABE6" w14:textId="77777777" w:rsidR="00A55D7C" w:rsidRPr="00A55D7C" w:rsidRDefault="00A55D7C" w:rsidP="00A55D7C">
      <w:pPr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A55D7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55D7C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55D7C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</w:t>
      </w:r>
      <w:r w:rsidRPr="00A55D7C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นายกองค์การบริหารส่วนตำบลครน</w:t>
      </w:r>
    </w:p>
    <w:p w14:paraId="073E6695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7FF2154D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5282D80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71664B28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7C5E3E8E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4692C5B2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7B71E1A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170A7628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14AC0AF7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272D6E7D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14F47333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00F43171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33195B39" w14:textId="77777777" w:rsidR="00A55D7C" w:rsidRPr="00A55D7C" w:rsidRDefault="00A55D7C" w:rsidP="00A55D7C">
      <w:pPr>
        <w:rPr>
          <w:rFonts w:ascii="TH SarabunIT๙" w:hAnsi="TH SarabunIT๙" w:cs="TH SarabunIT๙"/>
          <w:sz w:val="32"/>
          <w:szCs w:val="32"/>
        </w:rPr>
      </w:pPr>
    </w:p>
    <w:p w14:paraId="6ECD62C3" w14:textId="77777777" w:rsidR="00A55D7C" w:rsidRPr="00A55D7C" w:rsidRDefault="00A55D7C" w:rsidP="00A55D7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498640E3" w14:textId="77777777" w:rsidR="00BA2934" w:rsidRPr="00A55D7C" w:rsidRDefault="00BA2934" w:rsidP="00F03446">
      <w:pPr>
        <w:rPr>
          <w:rFonts w:ascii="TH SarabunIT๙" w:hAnsi="TH SarabunIT๙" w:cs="TH SarabunIT๙"/>
          <w:sz w:val="32"/>
          <w:szCs w:val="32"/>
        </w:rPr>
      </w:pPr>
    </w:p>
    <w:p w14:paraId="297727CE" w14:textId="6A89A2C0" w:rsidR="004C2FF3" w:rsidRPr="00A55D7C" w:rsidRDefault="004C2FF3" w:rsidP="00A55D7C">
      <w:pPr>
        <w:spacing w:after="120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A55D7C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A55D7C">
        <w:rPr>
          <w:rFonts w:ascii="TH SarabunIT๙" w:hAnsi="TH SarabunIT๙" w:cs="TH SarabunIT๙"/>
          <w:sz w:val="32"/>
          <w:szCs w:val="32"/>
        </w:rPr>
        <w:t xml:space="preserve">: </w:t>
      </w:r>
      <w:r w:rsidR="00A55D7C">
        <w:rPr>
          <w:rFonts w:ascii="TH SarabunIT๙" w:hAnsi="TH SarabunIT๙" w:cs="TH SarabunIT๙" w:hint="cs"/>
          <w:sz w:val="32"/>
          <w:szCs w:val="32"/>
          <w:cs/>
        </w:rPr>
        <w:t>ขออนุมัติปิดการเรียนการสอนศูนย์พัฒนาเด็กเล็ก</w:t>
      </w:r>
      <w:r w:rsidR="00D7207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sectPr w:rsidR="004C2FF3" w:rsidRPr="00A55D7C" w:rsidSect="00F3038C">
      <w:headerReference w:type="even" r:id="rId7"/>
      <w:headerReference w:type="default" r:id="rId8"/>
      <w:pgSz w:w="11906" w:h="16838" w:code="9"/>
      <w:pgMar w:top="426" w:right="849" w:bottom="426" w:left="1701" w:header="227" w:footer="283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64AB" w14:textId="77777777" w:rsidR="00F002ED" w:rsidRDefault="00F002ED">
      <w:r>
        <w:separator/>
      </w:r>
    </w:p>
  </w:endnote>
  <w:endnote w:type="continuationSeparator" w:id="0">
    <w:p w14:paraId="69B92818" w14:textId="77777777" w:rsidR="00F002ED" w:rsidRDefault="00F0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6980" w14:textId="77777777" w:rsidR="00F002ED" w:rsidRDefault="00F002ED">
      <w:r>
        <w:separator/>
      </w:r>
    </w:p>
  </w:footnote>
  <w:footnote w:type="continuationSeparator" w:id="0">
    <w:p w14:paraId="6CEF55AE" w14:textId="77777777" w:rsidR="00F002ED" w:rsidRDefault="00F00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2A58" w14:textId="77777777" w:rsidR="00DF0FF8" w:rsidRDefault="00DF0FF8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69B146C9" w14:textId="77777777" w:rsidR="00DF0FF8" w:rsidRDefault="00DF0F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2EB9" w14:textId="77777777" w:rsidR="00DF0FF8" w:rsidRPr="00D6626B" w:rsidRDefault="00DF0FF8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</w:p>
  <w:p w14:paraId="3C81710F" w14:textId="77777777" w:rsidR="00DF0FF8" w:rsidRDefault="00DF0FF8">
    <w:pPr>
      <w:pStyle w:val="a5"/>
      <w:rPr>
        <w:rFonts w:ascii="TH SarabunPSK" w:hAnsi="TH SarabunPSK" w:cs="TH SarabunPSK"/>
        <w:sz w:val="32"/>
        <w:szCs w:val="32"/>
      </w:rPr>
    </w:pPr>
  </w:p>
  <w:p w14:paraId="4CDB1E0C" w14:textId="77777777" w:rsidR="00DF0FF8" w:rsidRPr="00D6626B" w:rsidRDefault="00DF0FF8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BC"/>
    <w:rsid w:val="000009B3"/>
    <w:rsid w:val="00004BAD"/>
    <w:rsid w:val="0000516D"/>
    <w:rsid w:val="000065CD"/>
    <w:rsid w:val="00013C2D"/>
    <w:rsid w:val="0002280B"/>
    <w:rsid w:val="00030402"/>
    <w:rsid w:val="00035DCA"/>
    <w:rsid w:val="00041424"/>
    <w:rsid w:val="00041F8B"/>
    <w:rsid w:val="000451A0"/>
    <w:rsid w:val="00054728"/>
    <w:rsid w:val="000608FC"/>
    <w:rsid w:val="0006583D"/>
    <w:rsid w:val="00071A87"/>
    <w:rsid w:val="00081593"/>
    <w:rsid w:val="00083B84"/>
    <w:rsid w:val="00087C6A"/>
    <w:rsid w:val="000971F0"/>
    <w:rsid w:val="000A0F75"/>
    <w:rsid w:val="000B031A"/>
    <w:rsid w:val="000B04A7"/>
    <w:rsid w:val="000B5A6D"/>
    <w:rsid w:val="000B73F7"/>
    <w:rsid w:val="000B7CE7"/>
    <w:rsid w:val="000D1213"/>
    <w:rsid w:val="000D18A1"/>
    <w:rsid w:val="000D3C54"/>
    <w:rsid w:val="000D3CEB"/>
    <w:rsid w:val="000D658D"/>
    <w:rsid w:val="000E28A0"/>
    <w:rsid w:val="000F1369"/>
    <w:rsid w:val="00102483"/>
    <w:rsid w:val="00104D39"/>
    <w:rsid w:val="00107DC9"/>
    <w:rsid w:val="00112026"/>
    <w:rsid w:val="00120B9A"/>
    <w:rsid w:val="00125296"/>
    <w:rsid w:val="00126795"/>
    <w:rsid w:val="00134840"/>
    <w:rsid w:val="00137D05"/>
    <w:rsid w:val="00140816"/>
    <w:rsid w:val="001440EA"/>
    <w:rsid w:val="00144A93"/>
    <w:rsid w:val="00145119"/>
    <w:rsid w:val="00145D74"/>
    <w:rsid w:val="001518B8"/>
    <w:rsid w:val="001531C3"/>
    <w:rsid w:val="00153244"/>
    <w:rsid w:val="00162C56"/>
    <w:rsid w:val="00164783"/>
    <w:rsid w:val="00193FB7"/>
    <w:rsid w:val="001B626E"/>
    <w:rsid w:val="001B7FE7"/>
    <w:rsid w:val="001C73DF"/>
    <w:rsid w:val="001D36AF"/>
    <w:rsid w:val="001D7DD9"/>
    <w:rsid w:val="001E46D8"/>
    <w:rsid w:val="001E6438"/>
    <w:rsid w:val="001F26AD"/>
    <w:rsid w:val="001F382A"/>
    <w:rsid w:val="001F41CB"/>
    <w:rsid w:val="001F5AA7"/>
    <w:rsid w:val="001F5E85"/>
    <w:rsid w:val="001F752F"/>
    <w:rsid w:val="002019E3"/>
    <w:rsid w:val="00202120"/>
    <w:rsid w:val="0020251D"/>
    <w:rsid w:val="0020291D"/>
    <w:rsid w:val="002116F2"/>
    <w:rsid w:val="00213C1B"/>
    <w:rsid w:val="00226CD9"/>
    <w:rsid w:val="00233C54"/>
    <w:rsid w:val="00234405"/>
    <w:rsid w:val="00237AFF"/>
    <w:rsid w:val="00250165"/>
    <w:rsid w:val="00250C60"/>
    <w:rsid w:val="00252D36"/>
    <w:rsid w:val="00253C4B"/>
    <w:rsid w:val="00256367"/>
    <w:rsid w:val="00256E0C"/>
    <w:rsid w:val="00261F13"/>
    <w:rsid w:val="00264F4E"/>
    <w:rsid w:val="00265DE9"/>
    <w:rsid w:val="00274748"/>
    <w:rsid w:val="002747A4"/>
    <w:rsid w:val="00275117"/>
    <w:rsid w:val="002774D7"/>
    <w:rsid w:val="00277824"/>
    <w:rsid w:val="00290BEC"/>
    <w:rsid w:val="0029502A"/>
    <w:rsid w:val="00297FE3"/>
    <w:rsid w:val="002A5012"/>
    <w:rsid w:val="002B1129"/>
    <w:rsid w:val="002B19F2"/>
    <w:rsid w:val="002B2271"/>
    <w:rsid w:val="002B6B9E"/>
    <w:rsid w:val="002E1EB8"/>
    <w:rsid w:val="002E5EE0"/>
    <w:rsid w:val="002F02D2"/>
    <w:rsid w:val="002F0EA2"/>
    <w:rsid w:val="0031433B"/>
    <w:rsid w:val="003146BB"/>
    <w:rsid w:val="003157B3"/>
    <w:rsid w:val="00315C84"/>
    <w:rsid w:val="00350C38"/>
    <w:rsid w:val="00352266"/>
    <w:rsid w:val="00360946"/>
    <w:rsid w:val="00363D24"/>
    <w:rsid w:val="00364A64"/>
    <w:rsid w:val="00383959"/>
    <w:rsid w:val="00387B20"/>
    <w:rsid w:val="0039124B"/>
    <w:rsid w:val="003A2FC1"/>
    <w:rsid w:val="003A59FC"/>
    <w:rsid w:val="003B0B81"/>
    <w:rsid w:val="003B5C2A"/>
    <w:rsid w:val="003C3876"/>
    <w:rsid w:val="003C5E61"/>
    <w:rsid w:val="003C6EAF"/>
    <w:rsid w:val="003D578C"/>
    <w:rsid w:val="003E4A9E"/>
    <w:rsid w:val="003F6858"/>
    <w:rsid w:val="0040063D"/>
    <w:rsid w:val="0040396A"/>
    <w:rsid w:val="00404A5A"/>
    <w:rsid w:val="00405122"/>
    <w:rsid w:val="00420E22"/>
    <w:rsid w:val="00425165"/>
    <w:rsid w:val="00427BAD"/>
    <w:rsid w:val="00432E89"/>
    <w:rsid w:val="004335AD"/>
    <w:rsid w:val="00433D5C"/>
    <w:rsid w:val="0043534B"/>
    <w:rsid w:val="00437DE2"/>
    <w:rsid w:val="004421BF"/>
    <w:rsid w:val="00442821"/>
    <w:rsid w:val="004470AA"/>
    <w:rsid w:val="00447636"/>
    <w:rsid w:val="004568A2"/>
    <w:rsid w:val="00460B10"/>
    <w:rsid w:val="00464517"/>
    <w:rsid w:val="004656A0"/>
    <w:rsid w:val="00491959"/>
    <w:rsid w:val="004A2C25"/>
    <w:rsid w:val="004A5C8C"/>
    <w:rsid w:val="004A6179"/>
    <w:rsid w:val="004B4D7E"/>
    <w:rsid w:val="004B6B47"/>
    <w:rsid w:val="004B7371"/>
    <w:rsid w:val="004C2FF3"/>
    <w:rsid w:val="004C53C8"/>
    <w:rsid w:val="004C6548"/>
    <w:rsid w:val="004C7019"/>
    <w:rsid w:val="004C722E"/>
    <w:rsid w:val="004C7254"/>
    <w:rsid w:val="004D0FA9"/>
    <w:rsid w:val="004D196F"/>
    <w:rsid w:val="004D2577"/>
    <w:rsid w:val="00504DB2"/>
    <w:rsid w:val="00505776"/>
    <w:rsid w:val="00507657"/>
    <w:rsid w:val="0052271C"/>
    <w:rsid w:val="00524837"/>
    <w:rsid w:val="0053450B"/>
    <w:rsid w:val="00536AD2"/>
    <w:rsid w:val="0053785B"/>
    <w:rsid w:val="00537E6C"/>
    <w:rsid w:val="00554B09"/>
    <w:rsid w:val="00563935"/>
    <w:rsid w:val="00571176"/>
    <w:rsid w:val="00573558"/>
    <w:rsid w:val="0057475A"/>
    <w:rsid w:val="005A2F2C"/>
    <w:rsid w:val="005B2887"/>
    <w:rsid w:val="005B32DC"/>
    <w:rsid w:val="005B35E4"/>
    <w:rsid w:val="005C1853"/>
    <w:rsid w:val="005C4101"/>
    <w:rsid w:val="005D2675"/>
    <w:rsid w:val="005E1EF8"/>
    <w:rsid w:val="005E3BFF"/>
    <w:rsid w:val="005F2DA8"/>
    <w:rsid w:val="005F4EE0"/>
    <w:rsid w:val="006033F7"/>
    <w:rsid w:val="0060702E"/>
    <w:rsid w:val="0061664E"/>
    <w:rsid w:val="0065201F"/>
    <w:rsid w:val="00656256"/>
    <w:rsid w:val="006638D0"/>
    <w:rsid w:val="00673E68"/>
    <w:rsid w:val="00681CC7"/>
    <w:rsid w:val="006823BE"/>
    <w:rsid w:val="006864F3"/>
    <w:rsid w:val="00690CA9"/>
    <w:rsid w:val="006921CD"/>
    <w:rsid w:val="00692BBD"/>
    <w:rsid w:val="0069372F"/>
    <w:rsid w:val="00697553"/>
    <w:rsid w:val="006A4118"/>
    <w:rsid w:val="006A747B"/>
    <w:rsid w:val="006B17F4"/>
    <w:rsid w:val="006B4553"/>
    <w:rsid w:val="006B752F"/>
    <w:rsid w:val="006C1DE9"/>
    <w:rsid w:val="006D16F7"/>
    <w:rsid w:val="006D57CD"/>
    <w:rsid w:val="006D6CE6"/>
    <w:rsid w:val="006E2C1A"/>
    <w:rsid w:val="006F0C3F"/>
    <w:rsid w:val="006F1A61"/>
    <w:rsid w:val="006F1C0C"/>
    <w:rsid w:val="00710F30"/>
    <w:rsid w:val="00716802"/>
    <w:rsid w:val="007222BC"/>
    <w:rsid w:val="00737F4D"/>
    <w:rsid w:val="00740F02"/>
    <w:rsid w:val="00741E2B"/>
    <w:rsid w:val="00751251"/>
    <w:rsid w:val="007515D8"/>
    <w:rsid w:val="00752111"/>
    <w:rsid w:val="0075396D"/>
    <w:rsid w:val="00767E85"/>
    <w:rsid w:val="0077279C"/>
    <w:rsid w:val="00773940"/>
    <w:rsid w:val="007774B0"/>
    <w:rsid w:val="007827A2"/>
    <w:rsid w:val="00786625"/>
    <w:rsid w:val="007932C4"/>
    <w:rsid w:val="007941B5"/>
    <w:rsid w:val="0079669E"/>
    <w:rsid w:val="007A01A6"/>
    <w:rsid w:val="007B5045"/>
    <w:rsid w:val="007C466C"/>
    <w:rsid w:val="007C6272"/>
    <w:rsid w:val="007D5F84"/>
    <w:rsid w:val="007E28F9"/>
    <w:rsid w:val="007E6E95"/>
    <w:rsid w:val="007F5267"/>
    <w:rsid w:val="008175D7"/>
    <w:rsid w:val="00820AC1"/>
    <w:rsid w:val="00821071"/>
    <w:rsid w:val="008268A3"/>
    <w:rsid w:val="00833EB3"/>
    <w:rsid w:val="0083737E"/>
    <w:rsid w:val="00841F4D"/>
    <w:rsid w:val="008470EE"/>
    <w:rsid w:val="008535D9"/>
    <w:rsid w:val="00855263"/>
    <w:rsid w:val="00856A4D"/>
    <w:rsid w:val="00862629"/>
    <w:rsid w:val="00865C1E"/>
    <w:rsid w:val="0086677E"/>
    <w:rsid w:val="00871695"/>
    <w:rsid w:val="008720A2"/>
    <w:rsid w:val="0088759F"/>
    <w:rsid w:val="008905DC"/>
    <w:rsid w:val="0089345C"/>
    <w:rsid w:val="008B6A6B"/>
    <w:rsid w:val="008C0096"/>
    <w:rsid w:val="008C0ED5"/>
    <w:rsid w:val="008C6A00"/>
    <w:rsid w:val="008D1C75"/>
    <w:rsid w:val="008D1FDC"/>
    <w:rsid w:val="008D7598"/>
    <w:rsid w:val="008E5E12"/>
    <w:rsid w:val="008E6E2E"/>
    <w:rsid w:val="008E78A0"/>
    <w:rsid w:val="008F3A49"/>
    <w:rsid w:val="009042B3"/>
    <w:rsid w:val="00904C2B"/>
    <w:rsid w:val="00904ECB"/>
    <w:rsid w:val="00912283"/>
    <w:rsid w:val="0092066D"/>
    <w:rsid w:val="00921E9F"/>
    <w:rsid w:val="00923102"/>
    <w:rsid w:val="009307E4"/>
    <w:rsid w:val="00945A38"/>
    <w:rsid w:val="00946E2C"/>
    <w:rsid w:val="00951682"/>
    <w:rsid w:val="00951D06"/>
    <w:rsid w:val="00961A13"/>
    <w:rsid w:val="00962689"/>
    <w:rsid w:val="00972ACF"/>
    <w:rsid w:val="00973376"/>
    <w:rsid w:val="009778B5"/>
    <w:rsid w:val="00982EA2"/>
    <w:rsid w:val="00983405"/>
    <w:rsid w:val="00990D85"/>
    <w:rsid w:val="00992E64"/>
    <w:rsid w:val="0099493D"/>
    <w:rsid w:val="009A19BB"/>
    <w:rsid w:val="009A2AB0"/>
    <w:rsid w:val="009A2ADD"/>
    <w:rsid w:val="009A6F65"/>
    <w:rsid w:val="009B5A86"/>
    <w:rsid w:val="009C4833"/>
    <w:rsid w:val="009C74E1"/>
    <w:rsid w:val="009D36A1"/>
    <w:rsid w:val="009D74D7"/>
    <w:rsid w:val="009F434A"/>
    <w:rsid w:val="009F64B7"/>
    <w:rsid w:val="009F6AA0"/>
    <w:rsid w:val="009F75BC"/>
    <w:rsid w:val="009F75C9"/>
    <w:rsid w:val="009F7D76"/>
    <w:rsid w:val="00A020C7"/>
    <w:rsid w:val="00A06949"/>
    <w:rsid w:val="00A06970"/>
    <w:rsid w:val="00A12BF0"/>
    <w:rsid w:val="00A17078"/>
    <w:rsid w:val="00A22087"/>
    <w:rsid w:val="00A241D9"/>
    <w:rsid w:val="00A265F1"/>
    <w:rsid w:val="00A36D38"/>
    <w:rsid w:val="00A36D3B"/>
    <w:rsid w:val="00A44875"/>
    <w:rsid w:val="00A5278C"/>
    <w:rsid w:val="00A55BE1"/>
    <w:rsid w:val="00A55D7C"/>
    <w:rsid w:val="00A60D81"/>
    <w:rsid w:val="00A64DF4"/>
    <w:rsid w:val="00A75573"/>
    <w:rsid w:val="00A75BCA"/>
    <w:rsid w:val="00A80658"/>
    <w:rsid w:val="00A84C10"/>
    <w:rsid w:val="00A87B52"/>
    <w:rsid w:val="00A958D3"/>
    <w:rsid w:val="00A95A47"/>
    <w:rsid w:val="00A97E58"/>
    <w:rsid w:val="00A97EC0"/>
    <w:rsid w:val="00A97F60"/>
    <w:rsid w:val="00AA049D"/>
    <w:rsid w:val="00AA2DAA"/>
    <w:rsid w:val="00AB002F"/>
    <w:rsid w:val="00AB3BC8"/>
    <w:rsid w:val="00AB7999"/>
    <w:rsid w:val="00AC0FBE"/>
    <w:rsid w:val="00AC4433"/>
    <w:rsid w:val="00AD03A8"/>
    <w:rsid w:val="00AD0725"/>
    <w:rsid w:val="00AD3B50"/>
    <w:rsid w:val="00AE2381"/>
    <w:rsid w:val="00AE243B"/>
    <w:rsid w:val="00AE4267"/>
    <w:rsid w:val="00AE4455"/>
    <w:rsid w:val="00AE474A"/>
    <w:rsid w:val="00AE70E0"/>
    <w:rsid w:val="00AF1B55"/>
    <w:rsid w:val="00AF759A"/>
    <w:rsid w:val="00B011CC"/>
    <w:rsid w:val="00B014D4"/>
    <w:rsid w:val="00B035A4"/>
    <w:rsid w:val="00B15E7F"/>
    <w:rsid w:val="00B22687"/>
    <w:rsid w:val="00B2360E"/>
    <w:rsid w:val="00B3059A"/>
    <w:rsid w:val="00B402EE"/>
    <w:rsid w:val="00B44A5B"/>
    <w:rsid w:val="00B50514"/>
    <w:rsid w:val="00B54099"/>
    <w:rsid w:val="00B554F9"/>
    <w:rsid w:val="00B57FFB"/>
    <w:rsid w:val="00B6596A"/>
    <w:rsid w:val="00B7122D"/>
    <w:rsid w:val="00B71E68"/>
    <w:rsid w:val="00B80B01"/>
    <w:rsid w:val="00B84631"/>
    <w:rsid w:val="00B8566C"/>
    <w:rsid w:val="00B85B08"/>
    <w:rsid w:val="00BA068F"/>
    <w:rsid w:val="00BA27EC"/>
    <w:rsid w:val="00BA2934"/>
    <w:rsid w:val="00BB6B8F"/>
    <w:rsid w:val="00BC2FBE"/>
    <w:rsid w:val="00BE4BF3"/>
    <w:rsid w:val="00BF0879"/>
    <w:rsid w:val="00BF245D"/>
    <w:rsid w:val="00BF2B4A"/>
    <w:rsid w:val="00C009B8"/>
    <w:rsid w:val="00C13F57"/>
    <w:rsid w:val="00C172DD"/>
    <w:rsid w:val="00C17B32"/>
    <w:rsid w:val="00C20DAC"/>
    <w:rsid w:val="00C30E6C"/>
    <w:rsid w:val="00C3324C"/>
    <w:rsid w:val="00C35E18"/>
    <w:rsid w:val="00C36E69"/>
    <w:rsid w:val="00C42ACD"/>
    <w:rsid w:val="00C443EA"/>
    <w:rsid w:val="00C60DDB"/>
    <w:rsid w:val="00C70159"/>
    <w:rsid w:val="00C7417E"/>
    <w:rsid w:val="00C77C78"/>
    <w:rsid w:val="00C84227"/>
    <w:rsid w:val="00C87E7C"/>
    <w:rsid w:val="00C92146"/>
    <w:rsid w:val="00C94909"/>
    <w:rsid w:val="00C94A2F"/>
    <w:rsid w:val="00CA0589"/>
    <w:rsid w:val="00CA326D"/>
    <w:rsid w:val="00CA5457"/>
    <w:rsid w:val="00CB1E95"/>
    <w:rsid w:val="00CB5AFD"/>
    <w:rsid w:val="00CB5FBE"/>
    <w:rsid w:val="00CC7FCF"/>
    <w:rsid w:val="00CD17C6"/>
    <w:rsid w:val="00CD1E7C"/>
    <w:rsid w:val="00CD378D"/>
    <w:rsid w:val="00CE5476"/>
    <w:rsid w:val="00CE7E40"/>
    <w:rsid w:val="00CF1798"/>
    <w:rsid w:val="00CF19FB"/>
    <w:rsid w:val="00CF1E88"/>
    <w:rsid w:val="00CF42AA"/>
    <w:rsid w:val="00CF5A8B"/>
    <w:rsid w:val="00CF5DDA"/>
    <w:rsid w:val="00D00207"/>
    <w:rsid w:val="00D01F02"/>
    <w:rsid w:val="00D10325"/>
    <w:rsid w:val="00D11A28"/>
    <w:rsid w:val="00D1402B"/>
    <w:rsid w:val="00D15188"/>
    <w:rsid w:val="00D15CAC"/>
    <w:rsid w:val="00D16F84"/>
    <w:rsid w:val="00D262B3"/>
    <w:rsid w:val="00D26DA5"/>
    <w:rsid w:val="00D27F73"/>
    <w:rsid w:val="00D35165"/>
    <w:rsid w:val="00D36501"/>
    <w:rsid w:val="00D36C46"/>
    <w:rsid w:val="00D37A3E"/>
    <w:rsid w:val="00D4062F"/>
    <w:rsid w:val="00D43A60"/>
    <w:rsid w:val="00D43F39"/>
    <w:rsid w:val="00D518B7"/>
    <w:rsid w:val="00D52AE1"/>
    <w:rsid w:val="00D53E0C"/>
    <w:rsid w:val="00D56FB2"/>
    <w:rsid w:val="00D6626B"/>
    <w:rsid w:val="00D72079"/>
    <w:rsid w:val="00D724EF"/>
    <w:rsid w:val="00D836FA"/>
    <w:rsid w:val="00D8574D"/>
    <w:rsid w:val="00D87D7C"/>
    <w:rsid w:val="00D913C1"/>
    <w:rsid w:val="00D96E14"/>
    <w:rsid w:val="00DA6BA1"/>
    <w:rsid w:val="00DA7F8E"/>
    <w:rsid w:val="00DB0AFB"/>
    <w:rsid w:val="00DB3377"/>
    <w:rsid w:val="00DB73C9"/>
    <w:rsid w:val="00DB741A"/>
    <w:rsid w:val="00DC2212"/>
    <w:rsid w:val="00DD37AD"/>
    <w:rsid w:val="00DD58B6"/>
    <w:rsid w:val="00DF0FF8"/>
    <w:rsid w:val="00DF5EE3"/>
    <w:rsid w:val="00E06C2F"/>
    <w:rsid w:val="00E07DF4"/>
    <w:rsid w:val="00E103AD"/>
    <w:rsid w:val="00E14391"/>
    <w:rsid w:val="00E23D9F"/>
    <w:rsid w:val="00E24DC4"/>
    <w:rsid w:val="00E32160"/>
    <w:rsid w:val="00E36D68"/>
    <w:rsid w:val="00E447BA"/>
    <w:rsid w:val="00E45129"/>
    <w:rsid w:val="00E51C7D"/>
    <w:rsid w:val="00E537F1"/>
    <w:rsid w:val="00E60ED6"/>
    <w:rsid w:val="00E62401"/>
    <w:rsid w:val="00E62A4F"/>
    <w:rsid w:val="00E63D19"/>
    <w:rsid w:val="00E6586C"/>
    <w:rsid w:val="00E67FD3"/>
    <w:rsid w:val="00E75FEA"/>
    <w:rsid w:val="00E85713"/>
    <w:rsid w:val="00E85A3A"/>
    <w:rsid w:val="00E9016D"/>
    <w:rsid w:val="00E97BEA"/>
    <w:rsid w:val="00EA1F1B"/>
    <w:rsid w:val="00EA2D66"/>
    <w:rsid w:val="00EA6BE0"/>
    <w:rsid w:val="00EB0D17"/>
    <w:rsid w:val="00EB56E8"/>
    <w:rsid w:val="00EC2500"/>
    <w:rsid w:val="00EC6E4A"/>
    <w:rsid w:val="00EC71F7"/>
    <w:rsid w:val="00ED2FA6"/>
    <w:rsid w:val="00EE0C32"/>
    <w:rsid w:val="00EE2EB6"/>
    <w:rsid w:val="00EE3F55"/>
    <w:rsid w:val="00EF08CD"/>
    <w:rsid w:val="00EF1F17"/>
    <w:rsid w:val="00F002ED"/>
    <w:rsid w:val="00F02B0C"/>
    <w:rsid w:val="00F03446"/>
    <w:rsid w:val="00F04265"/>
    <w:rsid w:val="00F06A7F"/>
    <w:rsid w:val="00F072E4"/>
    <w:rsid w:val="00F115DB"/>
    <w:rsid w:val="00F116A9"/>
    <w:rsid w:val="00F12326"/>
    <w:rsid w:val="00F130E2"/>
    <w:rsid w:val="00F21AF0"/>
    <w:rsid w:val="00F23720"/>
    <w:rsid w:val="00F23D06"/>
    <w:rsid w:val="00F3038C"/>
    <w:rsid w:val="00F34367"/>
    <w:rsid w:val="00F41132"/>
    <w:rsid w:val="00F45919"/>
    <w:rsid w:val="00F5083B"/>
    <w:rsid w:val="00F52567"/>
    <w:rsid w:val="00F57925"/>
    <w:rsid w:val="00F67DB0"/>
    <w:rsid w:val="00F700FC"/>
    <w:rsid w:val="00F70E8A"/>
    <w:rsid w:val="00F73FC9"/>
    <w:rsid w:val="00FA5DF7"/>
    <w:rsid w:val="00FB0065"/>
    <w:rsid w:val="00FB3EF2"/>
    <w:rsid w:val="00FB4393"/>
    <w:rsid w:val="00FB75F1"/>
    <w:rsid w:val="00FB78D2"/>
    <w:rsid w:val="00FB7D89"/>
    <w:rsid w:val="00FC3088"/>
    <w:rsid w:val="00FC78F3"/>
    <w:rsid w:val="00FD0A57"/>
    <w:rsid w:val="00FD28E7"/>
    <w:rsid w:val="00FD5132"/>
    <w:rsid w:val="00FE4B6E"/>
    <w:rsid w:val="00FF0131"/>
    <w:rsid w:val="00FF41B9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9CC87"/>
  <w15:docId w15:val="{BA1BF952-067F-4DD9-B24A-81267884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BE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link w:val="a8"/>
    <w:uiPriority w:val="99"/>
    <w:rsid w:val="00D6626B"/>
    <w:pPr>
      <w:tabs>
        <w:tab w:val="center" w:pos="4153"/>
        <w:tab w:val="right" w:pos="8306"/>
      </w:tabs>
    </w:pPr>
  </w:style>
  <w:style w:type="paragraph" w:styleId="a9">
    <w:name w:val="Title"/>
    <w:basedOn w:val="a"/>
    <w:link w:val="aa"/>
    <w:qFormat/>
    <w:rsid w:val="00DF5EE3"/>
    <w:pPr>
      <w:jc w:val="center"/>
    </w:pPr>
    <w:rPr>
      <w:rFonts w:eastAsia="Cordia New"/>
      <w:b/>
      <w:bCs/>
      <w:sz w:val="40"/>
      <w:szCs w:val="40"/>
      <w:u w:val="single"/>
      <w:lang w:eastAsia="th-TH"/>
    </w:rPr>
  </w:style>
  <w:style w:type="character" w:customStyle="1" w:styleId="aa">
    <w:name w:val="ชื่อเรื่อง อักขระ"/>
    <w:basedOn w:val="a0"/>
    <w:link w:val="a9"/>
    <w:rsid w:val="00DF5EE3"/>
    <w:rPr>
      <w:rFonts w:eastAsia="Cordia New"/>
      <w:b/>
      <w:bCs/>
      <w:sz w:val="40"/>
      <w:szCs w:val="40"/>
      <w:u w:val="single"/>
      <w:lang w:eastAsia="th-TH"/>
    </w:rPr>
  </w:style>
  <w:style w:type="paragraph" w:styleId="ab">
    <w:name w:val="Body Text"/>
    <w:basedOn w:val="a"/>
    <w:link w:val="ac"/>
    <w:rsid w:val="00DF5EE3"/>
    <w:pPr>
      <w:spacing w:after="120"/>
    </w:pPr>
  </w:style>
  <w:style w:type="character" w:customStyle="1" w:styleId="ac">
    <w:name w:val="เนื้อความ อักขระ"/>
    <w:basedOn w:val="a0"/>
    <w:link w:val="ab"/>
    <w:rsid w:val="00DF5EE3"/>
    <w:rPr>
      <w:sz w:val="24"/>
      <w:szCs w:val="28"/>
    </w:rPr>
  </w:style>
  <w:style w:type="paragraph" w:styleId="ad">
    <w:name w:val="Balloon Text"/>
    <w:basedOn w:val="a"/>
    <w:link w:val="ae"/>
    <w:rsid w:val="00DF5EE3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DF5EE3"/>
    <w:rPr>
      <w:rFonts w:ascii="Tahoma" w:hAnsi="Tahoma"/>
      <w:sz w:val="16"/>
    </w:rPr>
  </w:style>
  <w:style w:type="paragraph" w:customStyle="1" w:styleId="Default">
    <w:name w:val="Default"/>
    <w:rsid w:val="004335A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C20DAC"/>
    <w:rPr>
      <w:sz w:val="24"/>
      <w:szCs w:val="28"/>
    </w:rPr>
  </w:style>
  <w:style w:type="paragraph" w:styleId="af">
    <w:name w:val="List Paragraph"/>
    <w:basedOn w:val="a"/>
    <w:uiPriority w:val="34"/>
    <w:qFormat/>
    <w:rsid w:val="00752111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f0">
    <w:name w:val="Quote"/>
    <w:basedOn w:val="a"/>
    <w:next w:val="a"/>
    <w:link w:val="af1"/>
    <w:uiPriority w:val="29"/>
    <w:qFormat/>
    <w:rsid w:val="00752111"/>
    <w:rPr>
      <w:rFonts w:ascii="Cordia New" w:eastAsia="Cordia New" w:hAnsi="Cordia New" w:cs="Cordia New"/>
      <w:i/>
      <w:iCs/>
      <w:color w:val="000000" w:themeColor="text1"/>
      <w:sz w:val="28"/>
      <w:szCs w:val="35"/>
    </w:rPr>
  </w:style>
  <w:style w:type="character" w:customStyle="1" w:styleId="af1">
    <w:name w:val="คำอ้างอิง อักขระ"/>
    <w:basedOn w:val="a0"/>
    <w:link w:val="af0"/>
    <w:uiPriority w:val="29"/>
    <w:rsid w:val="00752111"/>
    <w:rPr>
      <w:rFonts w:ascii="Cordia New" w:eastAsia="Cordia New" w:hAnsi="Cordia New" w:cs="Cordia New"/>
      <w:i/>
      <w:iCs/>
      <w:color w:val="000000" w:themeColor="text1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591;&#3634;&#3609;&#3592;&#3656;&#3634;\&#3611;&#3657;&#3629;&#3591;&#3585;&#3633;&#3609;%20&#3623;&#3636;&#3607;&#3618;&#3640;\&#3591;&#3634;&#3609;&#3616;&#3633;&#3618;&#3614;&#3636;&#3610;&#3633;&#3605;&#3636;\&#3629;&#3609;&#3640;&#3617;&#3633;&#3605;&#3636;&#3648;&#3591;&#3636;&#3609;&#3595;&#3656;&#3629;&#3617;2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อนุมัติเงินซ่อม2</Template>
  <TotalTime>14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</dc:creator>
  <cp:lastModifiedBy>Sosom Soomamoot</cp:lastModifiedBy>
  <cp:revision>7</cp:revision>
  <cp:lastPrinted>2024-09-04T02:31:00Z</cp:lastPrinted>
  <dcterms:created xsi:type="dcterms:W3CDTF">2024-09-04T02:20:00Z</dcterms:created>
  <dcterms:modified xsi:type="dcterms:W3CDTF">2026-10-02T06:03:00Z</dcterms:modified>
</cp:coreProperties>
</file>